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0"/>
        <w:gridCol w:w="285"/>
        <w:gridCol w:w="4511"/>
      </w:tblGrid>
      <w:tr w:rsidR="00943B4E" w14:paraId="5B6689B1" w14:textId="77777777" w:rsidTr="00692E5A">
        <w:trPr>
          <w:trHeight w:val="4139"/>
        </w:trPr>
        <w:tc>
          <w:tcPr>
            <w:tcW w:w="5000" w:type="pct"/>
            <w:gridSpan w:val="3"/>
            <w:vAlign w:val="bottom"/>
          </w:tcPr>
          <w:p w14:paraId="4A167A81" w14:textId="77777777" w:rsidR="00943B4E" w:rsidRPr="00B42207" w:rsidRDefault="00943B4E" w:rsidP="00B42207">
            <w:pPr>
              <w:pStyle w:val="Headline"/>
            </w:pPr>
            <w:bookmarkStart w:id="0" w:name="_GoBack"/>
            <w:bookmarkEnd w:id="0"/>
            <w:r w:rsidRPr="00B42207">
              <w:t xml:space="preserve">SECURE YOUR SUCCESS WITH A SIMMENTAL AT OUR </w:t>
            </w:r>
            <w:r w:rsidRPr="004C47A0">
              <w:rPr>
                <w:rStyle w:val="HighlightGold"/>
              </w:rPr>
              <w:t>2019 BULL SALE</w:t>
            </w:r>
          </w:p>
        </w:tc>
      </w:tr>
      <w:tr w:rsidR="00943B4E" w14:paraId="01A22116" w14:textId="77777777" w:rsidTr="00B85BA3">
        <w:trPr>
          <w:trHeight w:val="569"/>
        </w:trPr>
        <w:tc>
          <w:tcPr>
            <w:tcW w:w="5000" w:type="pct"/>
            <w:gridSpan w:val="3"/>
            <w:vAlign w:val="center"/>
          </w:tcPr>
          <w:p w14:paraId="07BD3B8C" w14:textId="77777777" w:rsidR="00943B4E" w:rsidRPr="004C47A0" w:rsidRDefault="00943B4E" w:rsidP="004C47A0">
            <w:pPr>
              <w:pStyle w:val="TimeandDate"/>
            </w:pPr>
            <w:r w:rsidRPr="004C47A0">
              <w:t>3:00pm 10 APRIL 2019</w:t>
            </w:r>
          </w:p>
        </w:tc>
      </w:tr>
      <w:tr w:rsidR="00943B4E" w14:paraId="68B0C1EE" w14:textId="77777777" w:rsidTr="003D4EB2">
        <w:trPr>
          <w:trHeight w:val="7937"/>
        </w:trPr>
        <w:tc>
          <w:tcPr>
            <w:tcW w:w="5000" w:type="pct"/>
            <w:gridSpan w:val="3"/>
          </w:tcPr>
          <w:p w14:paraId="43DBF773" w14:textId="77777777" w:rsidR="00943B4E" w:rsidRDefault="00943B4E" w:rsidP="00741F7C"/>
        </w:tc>
      </w:tr>
      <w:tr w:rsidR="000D45CA" w14:paraId="6C04A9CB" w14:textId="77777777" w:rsidTr="003D4EB2">
        <w:trPr>
          <w:trHeight w:val="2665"/>
        </w:trPr>
        <w:tc>
          <w:tcPr>
            <w:tcW w:w="2709" w:type="pct"/>
            <w:vAlign w:val="bottom"/>
          </w:tcPr>
          <w:p w14:paraId="600CB3E1" w14:textId="77777777" w:rsidR="000D45CA" w:rsidRPr="00425A02" w:rsidRDefault="000D45CA" w:rsidP="00480930">
            <w:pPr>
              <w:pStyle w:val="BodyText"/>
            </w:pPr>
            <w:r w:rsidRPr="00425A02">
              <w:t xml:space="preserve">No other beef breed achieves a </w:t>
            </w:r>
            <w:r w:rsidRPr="00425A02">
              <w:br/>
              <w:t>faster live weight gain* than Simmental.</w:t>
            </w:r>
          </w:p>
          <w:p w14:paraId="625DB892" w14:textId="77777777" w:rsidR="000D45CA" w:rsidRPr="00B42207" w:rsidRDefault="000D45CA" w:rsidP="00480930">
            <w:pPr>
              <w:pStyle w:val="BodyText"/>
            </w:pPr>
            <w:r w:rsidRPr="00B42207">
              <w:t>Which means you’ll finish them faster in</w:t>
            </w:r>
            <w:r w:rsidRPr="00B42207">
              <w:br/>
              <w:t>one winter, not two.</w:t>
            </w:r>
          </w:p>
          <w:p w14:paraId="407EA037" w14:textId="77777777" w:rsidR="000D45CA" w:rsidRPr="004D0A4D" w:rsidRDefault="000D45CA" w:rsidP="004D0A4D">
            <w:pPr>
              <w:pStyle w:val="Tagline"/>
            </w:pPr>
            <w:r w:rsidRPr="004D0A4D">
              <w:t>Get them on the truck sooner with Simmental.</w:t>
            </w:r>
          </w:p>
          <w:p w14:paraId="54D53C64" w14:textId="77777777" w:rsidR="000D45CA" w:rsidRPr="00B42207" w:rsidRDefault="000D45CA" w:rsidP="00480930">
            <w:pPr>
              <w:pStyle w:val="Notes"/>
            </w:pPr>
            <w:r w:rsidRPr="00B42207">
              <w:t>*Beef + Lamb New Zealand Beef Progeny Test Sire Report: Cohort 1, July 2018.</w:t>
            </w:r>
          </w:p>
          <w:p w14:paraId="137A9D13" w14:textId="77777777" w:rsidR="000D45CA" w:rsidRPr="00B42207" w:rsidRDefault="000D45CA" w:rsidP="00480930">
            <w:pPr>
              <w:pStyle w:val="Notes"/>
              <w:rPr>
                <w:rStyle w:val="HighlightGold"/>
              </w:rPr>
            </w:pPr>
            <w:r w:rsidRPr="00B42207">
              <w:rPr>
                <w:rStyle w:val="HighlightGold"/>
              </w:rPr>
              <w:t>Endorsed by Simmental NZ The Money Maker</w:t>
            </w:r>
          </w:p>
        </w:tc>
        <w:tc>
          <w:tcPr>
            <w:tcW w:w="136" w:type="pct"/>
            <w:vAlign w:val="bottom"/>
          </w:tcPr>
          <w:p w14:paraId="61E8A616" w14:textId="77777777" w:rsidR="000D45CA" w:rsidRDefault="000D45CA" w:rsidP="00480930">
            <w:pPr>
              <w:autoSpaceDE w:val="0"/>
              <w:autoSpaceDN w:val="0"/>
              <w:adjustRightInd w:val="0"/>
              <w:spacing w:line="264" w:lineRule="auto"/>
            </w:pPr>
          </w:p>
        </w:tc>
        <w:tc>
          <w:tcPr>
            <w:tcW w:w="2155" w:type="pct"/>
            <w:vAlign w:val="bottom"/>
          </w:tcPr>
          <w:p w14:paraId="35387F12" w14:textId="77777777" w:rsidR="000D45CA" w:rsidRPr="00B42207" w:rsidRDefault="00841BD7" w:rsidP="00480930">
            <w:pPr>
              <w:autoSpaceDE w:val="0"/>
              <w:autoSpaceDN w:val="0"/>
              <w:adjustRightInd w:val="0"/>
              <w:spacing w:after="120" w:line="264" w:lineRule="auto"/>
              <w:rPr>
                <w:rFonts w:cstheme="minorHAnsi"/>
                <w:color w:val="FFFFFF" w:themeColor="background1"/>
                <w:sz w:val="16"/>
                <w:szCs w:val="16"/>
              </w:rPr>
            </w:pPr>
            <w:sdt>
              <w:sdtPr>
                <w:id w:val="-1230843795"/>
                <w:showingPlcHdr/>
                <w:picture/>
              </w:sdtPr>
              <w:sdtEndPr/>
              <w:sdtContent>
                <w:r w:rsidR="000D45CA">
                  <w:rPr>
                    <w:noProof/>
                  </w:rPr>
                  <w:drawing>
                    <wp:inline distT="0" distB="0" distL="0" distR="0" wp14:anchorId="3E75A395" wp14:editId="42114F50">
                      <wp:extent cx="2283676" cy="571390"/>
                      <wp:effectExtent l="0" t="0" r="2540" b="635"/>
                      <wp:docPr id="9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93429" cy="5738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14:paraId="536FB0A7" w14:textId="77777777" w:rsidR="00E93278" w:rsidRPr="00425A02" w:rsidRDefault="00E93278" w:rsidP="003D4EB2">
            <w:pPr>
              <w:pStyle w:val="ContactName"/>
            </w:pPr>
            <w:r w:rsidRPr="003D4EB2">
              <w:t>CONTACT</w:t>
            </w:r>
            <w:r w:rsidRPr="00425A02">
              <w:t xml:space="preserve"> NAME</w:t>
            </w:r>
          </w:p>
          <w:p w14:paraId="7ED8CBB5" w14:textId="77777777" w:rsidR="00E93278" w:rsidRPr="00B42207" w:rsidRDefault="00E93278" w:rsidP="00480930">
            <w:pPr>
              <w:pStyle w:val="ContactDetails"/>
            </w:pPr>
            <w:r w:rsidRPr="00B42207">
              <w:t>Contact position</w:t>
            </w:r>
          </w:p>
          <w:p w14:paraId="5E0BE52C" w14:textId="77777777" w:rsidR="00E93278" w:rsidRPr="00B42207" w:rsidRDefault="00E93278" w:rsidP="00480930">
            <w:pPr>
              <w:pStyle w:val="ContactDetails"/>
            </w:pPr>
            <w:r w:rsidRPr="00B42207">
              <w:t>Mobile +64 6 123 4567</w:t>
            </w:r>
          </w:p>
          <w:p w14:paraId="0963C418" w14:textId="77777777" w:rsidR="00E93278" w:rsidRPr="00B42207" w:rsidRDefault="00E93278" w:rsidP="00480930">
            <w:pPr>
              <w:pStyle w:val="ContactDetails"/>
            </w:pPr>
            <w:r w:rsidRPr="00B42207">
              <w:t>1 Smith Street, Whirinaki, 4182</w:t>
            </w:r>
          </w:p>
          <w:p w14:paraId="536690E7" w14:textId="77777777" w:rsidR="00E93278" w:rsidRPr="00B42207" w:rsidRDefault="00E93278" w:rsidP="00480930">
            <w:pPr>
              <w:pStyle w:val="ContactDetails"/>
            </w:pPr>
            <w:r w:rsidRPr="00B42207">
              <w:t xml:space="preserve">P.O. Box </w:t>
            </w:r>
            <w:r w:rsidRPr="00425A02">
              <w:t>12345</w:t>
            </w:r>
            <w:r w:rsidRPr="00B42207">
              <w:t xml:space="preserve"> Ahuriri</w:t>
            </w:r>
          </w:p>
          <w:p w14:paraId="20D1D300" w14:textId="77777777" w:rsidR="00E93278" w:rsidRPr="00B42207" w:rsidRDefault="00E93278" w:rsidP="00480930">
            <w:pPr>
              <w:pStyle w:val="ContactDetails"/>
            </w:pPr>
            <w:r w:rsidRPr="00B42207">
              <w:t>www.dave@companyname.co.nz</w:t>
            </w:r>
          </w:p>
          <w:p w14:paraId="2C985BC0" w14:textId="77777777" w:rsidR="000D45CA" w:rsidRPr="00B42207" w:rsidRDefault="00E93278" w:rsidP="00480930">
            <w:pPr>
              <w:pStyle w:val="ContactDetails"/>
              <w:rPr>
                <w:sz w:val="26"/>
                <w:szCs w:val="26"/>
                <w:lang w:val="en-NZ"/>
              </w:rPr>
            </w:pPr>
            <w:r w:rsidRPr="00B42207">
              <w:t>www.companyname.co.nz</w:t>
            </w:r>
          </w:p>
        </w:tc>
      </w:tr>
    </w:tbl>
    <w:p w14:paraId="09F2B0CF" w14:textId="77777777" w:rsidR="00216037" w:rsidRPr="00B42207" w:rsidRDefault="00216037" w:rsidP="00B85BA3">
      <w:pPr>
        <w:spacing w:after="0" w:line="240" w:lineRule="auto"/>
        <w:rPr>
          <w:sz w:val="6"/>
          <w:szCs w:val="16"/>
        </w:rPr>
      </w:pPr>
    </w:p>
    <w:sectPr w:rsidR="00216037" w:rsidRPr="00B42207" w:rsidSect="000D45CA">
      <w:headerReference w:type="default" r:id="rId8"/>
      <w:pgSz w:w="11906" w:h="16838"/>
      <w:pgMar w:top="720" w:right="720" w:bottom="142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BB06A3" w14:textId="77777777" w:rsidR="00841BD7" w:rsidRDefault="00841BD7" w:rsidP="006B4EE2">
      <w:pPr>
        <w:spacing w:after="0" w:line="240" w:lineRule="auto"/>
      </w:pPr>
      <w:r>
        <w:separator/>
      </w:r>
    </w:p>
  </w:endnote>
  <w:endnote w:type="continuationSeparator" w:id="0">
    <w:p w14:paraId="1AD6A6D9" w14:textId="77777777" w:rsidR="00841BD7" w:rsidRDefault="00841BD7" w:rsidP="006B4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otham-Black">
    <w:altName w:val="Calibri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1C9524" w14:textId="77777777" w:rsidR="00841BD7" w:rsidRDefault="00841BD7" w:rsidP="006B4EE2">
      <w:pPr>
        <w:spacing w:after="0" w:line="240" w:lineRule="auto"/>
      </w:pPr>
      <w:r>
        <w:separator/>
      </w:r>
    </w:p>
  </w:footnote>
  <w:footnote w:type="continuationSeparator" w:id="0">
    <w:p w14:paraId="56A769D8" w14:textId="77777777" w:rsidR="00841BD7" w:rsidRDefault="00841BD7" w:rsidP="006B4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625C95" w14:textId="77777777" w:rsidR="006B4EE2" w:rsidRDefault="006B4EE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BE5C7C" wp14:editId="40EEC4A2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64400" cy="1080360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HL379_SJ_Simmental_Ad_A4_1.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4400" cy="1080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BD7"/>
    <w:rsid w:val="00011FC6"/>
    <w:rsid w:val="000D45CA"/>
    <w:rsid w:val="001049EB"/>
    <w:rsid w:val="001476CA"/>
    <w:rsid w:val="00183EAB"/>
    <w:rsid w:val="00216037"/>
    <w:rsid w:val="00227FED"/>
    <w:rsid w:val="003A15CD"/>
    <w:rsid w:val="003A2BB1"/>
    <w:rsid w:val="003D4EB2"/>
    <w:rsid w:val="003D60B4"/>
    <w:rsid w:val="00425A02"/>
    <w:rsid w:val="00434126"/>
    <w:rsid w:val="00467C1F"/>
    <w:rsid w:val="00480930"/>
    <w:rsid w:val="004A1774"/>
    <w:rsid w:val="004C47A0"/>
    <w:rsid w:val="004D0A4D"/>
    <w:rsid w:val="00570CE4"/>
    <w:rsid w:val="00692E5A"/>
    <w:rsid w:val="006B4EE2"/>
    <w:rsid w:val="006E0F6A"/>
    <w:rsid w:val="007304A2"/>
    <w:rsid w:val="00734796"/>
    <w:rsid w:val="00741F7C"/>
    <w:rsid w:val="007708D8"/>
    <w:rsid w:val="007B247D"/>
    <w:rsid w:val="00841BD7"/>
    <w:rsid w:val="00865AAA"/>
    <w:rsid w:val="00876888"/>
    <w:rsid w:val="008855C5"/>
    <w:rsid w:val="008E7328"/>
    <w:rsid w:val="00925ACA"/>
    <w:rsid w:val="00943B4E"/>
    <w:rsid w:val="00964AD8"/>
    <w:rsid w:val="009F5CEA"/>
    <w:rsid w:val="00A3219A"/>
    <w:rsid w:val="00A64D28"/>
    <w:rsid w:val="00B42207"/>
    <w:rsid w:val="00B85BA3"/>
    <w:rsid w:val="00BA0D5B"/>
    <w:rsid w:val="00BB4BAA"/>
    <w:rsid w:val="00BF3579"/>
    <w:rsid w:val="00C031EA"/>
    <w:rsid w:val="00C53F08"/>
    <w:rsid w:val="00CC73DC"/>
    <w:rsid w:val="00DB2E96"/>
    <w:rsid w:val="00E042FC"/>
    <w:rsid w:val="00E149B7"/>
    <w:rsid w:val="00E93278"/>
    <w:rsid w:val="00EF51BF"/>
    <w:rsid w:val="00F078EE"/>
    <w:rsid w:val="00F130E0"/>
    <w:rsid w:val="00F13DF4"/>
    <w:rsid w:val="00F45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A42693"/>
  <w15:chartTrackingRefBased/>
  <w15:docId w15:val="{A175DC57-F588-3C46-8DA2-6CF2E1C50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E149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6B4E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27FED"/>
  </w:style>
  <w:style w:type="paragraph" w:styleId="Footer">
    <w:name w:val="footer"/>
    <w:basedOn w:val="Normal"/>
    <w:link w:val="FooterChar"/>
    <w:uiPriority w:val="99"/>
    <w:semiHidden/>
    <w:rsid w:val="006B4E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27FED"/>
  </w:style>
  <w:style w:type="table" w:styleId="TableGrid">
    <w:name w:val="Table Grid"/>
    <w:basedOn w:val="TableNormal"/>
    <w:uiPriority w:val="59"/>
    <w:rsid w:val="0074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line">
    <w:name w:val="Headline"/>
    <w:basedOn w:val="Normal"/>
    <w:qFormat/>
    <w:rsid w:val="00E93278"/>
    <w:pPr>
      <w:autoSpaceDE w:val="0"/>
      <w:autoSpaceDN w:val="0"/>
      <w:adjustRightInd w:val="0"/>
      <w:spacing w:after="0" w:line="168" w:lineRule="auto"/>
      <w:jc w:val="center"/>
    </w:pPr>
    <w:rPr>
      <w:rFonts w:asciiTheme="majorHAnsi" w:hAnsiTheme="majorHAnsi" w:cs="Gotham-Black"/>
      <w:color w:val="FFFFFF" w:themeColor="background1"/>
      <w:sz w:val="84"/>
      <w:szCs w:val="84"/>
    </w:rPr>
  </w:style>
  <w:style w:type="paragraph" w:customStyle="1" w:styleId="TimeandDate">
    <w:name w:val="Time and Date"/>
    <w:basedOn w:val="Normal"/>
    <w:qFormat/>
    <w:rsid w:val="004C47A0"/>
    <w:pPr>
      <w:autoSpaceDE w:val="0"/>
      <w:autoSpaceDN w:val="0"/>
      <w:adjustRightInd w:val="0"/>
      <w:spacing w:after="0" w:line="216" w:lineRule="auto"/>
      <w:jc w:val="center"/>
    </w:pPr>
    <w:rPr>
      <w:rFonts w:cstheme="minorHAnsi"/>
      <w:b/>
      <w:color w:val="FFFFFF"/>
      <w:sz w:val="28"/>
      <w:szCs w:val="24"/>
    </w:rPr>
  </w:style>
  <w:style w:type="paragraph" w:customStyle="1" w:styleId="Tagline">
    <w:name w:val="Tag line"/>
    <w:basedOn w:val="Normal"/>
    <w:qFormat/>
    <w:rsid w:val="004D0A4D"/>
    <w:pPr>
      <w:spacing w:before="60" w:after="60" w:line="240" w:lineRule="auto"/>
    </w:pPr>
    <w:rPr>
      <w:b/>
      <w:color w:val="D0AD67" w:themeColor="text2"/>
    </w:rPr>
  </w:style>
  <w:style w:type="paragraph" w:customStyle="1" w:styleId="Notes">
    <w:name w:val="Notes"/>
    <w:basedOn w:val="Normal"/>
    <w:qFormat/>
    <w:rsid w:val="00B42207"/>
    <w:pPr>
      <w:autoSpaceDE w:val="0"/>
      <w:autoSpaceDN w:val="0"/>
      <w:adjustRightInd w:val="0"/>
      <w:spacing w:after="0" w:line="264" w:lineRule="auto"/>
    </w:pPr>
    <w:rPr>
      <w:rFonts w:cstheme="minorHAnsi"/>
      <w:color w:val="FFFFFF"/>
      <w:sz w:val="14"/>
      <w:szCs w:val="18"/>
    </w:rPr>
  </w:style>
  <w:style w:type="paragraph" w:customStyle="1" w:styleId="ContactDetails">
    <w:name w:val="Contact Details"/>
    <w:basedOn w:val="Normal"/>
    <w:qFormat/>
    <w:rsid w:val="00425A02"/>
    <w:pPr>
      <w:autoSpaceDE w:val="0"/>
      <w:autoSpaceDN w:val="0"/>
      <w:adjustRightInd w:val="0"/>
      <w:spacing w:after="0" w:line="264" w:lineRule="auto"/>
    </w:pPr>
    <w:rPr>
      <w:rFonts w:cstheme="minorHAnsi"/>
      <w:color w:val="FFFFFF" w:themeColor="background1"/>
      <w:sz w:val="18"/>
      <w:szCs w:val="18"/>
    </w:rPr>
  </w:style>
  <w:style w:type="paragraph" w:customStyle="1" w:styleId="ContactName">
    <w:name w:val="Contact Name"/>
    <w:basedOn w:val="Normal"/>
    <w:next w:val="ContactDetails"/>
    <w:qFormat/>
    <w:rsid w:val="003D4EB2"/>
    <w:pPr>
      <w:autoSpaceDE w:val="0"/>
      <w:autoSpaceDN w:val="0"/>
      <w:adjustRightInd w:val="0"/>
      <w:spacing w:before="120" w:after="0" w:line="240" w:lineRule="auto"/>
    </w:pPr>
    <w:rPr>
      <w:rFonts w:cstheme="minorHAnsi"/>
      <w:b/>
      <w:color w:val="D0AD67" w:themeColor="text2"/>
      <w:sz w:val="20"/>
      <w:szCs w:val="20"/>
    </w:rPr>
  </w:style>
  <w:style w:type="character" w:customStyle="1" w:styleId="HighlightGold">
    <w:name w:val="Highlight Gold"/>
    <w:basedOn w:val="DefaultParagraphFont"/>
    <w:qFormat/>
    <w:rsid w:val="00B42207"/>
    <w:rPr>
      <w:color w:val="D0AD67" w:themeColor="text2"/>
    </w:rPr>
  </w:style>
  <w:style w:type="paragraph" w:styleId="BodyText">
    <w:name w:val="Body Text"/>
    <w:basedOn w:val="Normal"/>
    <w:link w:val="BodyTextChar"/>
    <w:qFormat/>
    <w:rsid w:val="00425A02"/>
    <w:pPr>
      <w:autoSpaceDE w:val="0"/>
      <w:autoSpaceDN w:val="0"/>
      <w:adjustRightInd w:val="0"/>
      <w:spacing w:after="0" w:line="264" w:lineRule="auto"/>
    </w:pPr>
    <w:rPr>
      <w:rFonts w:cstheme="minorHAnsi"/>
      <w:color w:val="FFFFFF" w:themeColor="background1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E149B7"/>
    <w:rPr>
      <w:rFonts w:cstheme="minorHAnsi"/>
      <w:color w:val="FFFFFF" w:themeColor="background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04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4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atescott/Library/Containers/com.apple.mail/Data/Library/Mail%20Downloads/9BCACAB2-5737-424D-97D1-21295EB5CB84/AGR00002_Simmental%20A4%20Ad%20Template.dotx" TargetMode="External"/></Relationships>
</file>

<file path=word/theme/theme1.xml><?xml version="1.0" encoding="utf-8"?>
<a:theme xmlns:a="http://schemas.openxmlformats.org/drawingml/2006/main" name="Office Theme">
  <a:themeElements>
    <a:clrScheme name="Simmental">
      <a:dk1>
        <a:srgbClr val="231F20"/>
      </a:dk1>
      <a:lt1>
        <a:sysClr val="window" lastClr="FFFFFF"/>
      </a:lt1>
      <a:dk2>
        <a:srgbClr val="D0AD67"/>
      </a:dk2>
      <a:lt2>
        <a:srgbClr val="D8D8D8"/>
      </a:lt2>
      <a:accent1>
        <a:srgbClr val="A5A5A5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231F20"/>
      </a:hlink>
      <a:folHlink>
        <a:srgbClr val="D0AD67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ECA56E-6417-1D4D-A626-60A93F1CE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AGR00002_Simmental A4 Ad Template.dotx</Template>
  <TotalTime>0</TotalTime>
  <Pages>1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 John Craner</cp:lastModifiedBy>
  <cp:revision>1</cp:revision>
  <dcterms:created xsi:type="dcterms:W3CDTF">2019-04-16T23:20:00Z</dcterms:created>
  <dcterms:modified xsi:type="dcterms:W3CDTF">2019-04-16T23:20:00Z</dcterms:modified>
</cp:coreProperties>
</file>